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880" w:rsidRPr="00561B8F" w:rsidRDefault="00F40880" w:rsidP="00B135B5">
      <w:pPr>
        <w:jc w:val="center"/>
        <w:rPr>
          <w:b/>
          <w:bCs/>
          <w:sz w:val="24"/>
          <w:szCs w:val="24"/>
        </w:rPr>
      </w:pPr>
      <w:r w:rsidRPr="00561B8F">
        <w:rPr>
          <w:b/>
          <w:bCs/>
          <w:sz w:val="24"/>
          <w:szCs w:val="24"/>
        </w:rPr>
        <w:t>KẾ HOẠCH SINH HOẠT GIÁO DỤC ĐỊNH HƯỚNG</w:t>
      </w:r>
    </w:p>
    <w:p w:rsidR="00F40880" w:rsidRPr="00561B8F" w:rsidRDefault="00F40880" w:rsidP="00B135B5">
      <w:pPr>
        <w:jc w:val="center"/>
        <w:rPr>
          <w:b/>
          <w:bCs/>
          <w:sz w:val="24"/>
          <w:szCs w:val="24"/>
        </w:rPr>
      </w:pPr>
      <w:r w:rsidRPr="00561B8F">
        <w:rPr>
          <w:b/>
          <w:bCs/>
          <w:sz w:val="24"/>
          <w:szCs w:val="24"/>
        </w:rPr>
        <w:t>HỆ CAO ĐẲNG CHUYÊN NGHIỆP</w:t>
      </w:r>
    </w:p>
    <w:tbl>
      <w:tblPr>
        <w:tblW w:w="150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68"/>
        <w:gridCol w:w="990"/>
        <w:gridCol w:w="1260"/>
        <w:gridCol w:w="1260"/>
        <w:gridCol w:w="5490"/>
        <w:gridCol w:w="3060"/>
        <w:gridCol w:w="1620"/>
        <w:gridCol w:w="18"/>
      </w:tblGrid>
      <w:tr w:rsidR="00F40880" w:rsidRPr="006B1768">
        <w:tc>
          <w:tcPr>
            <w:tcW w:w="1368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THỨ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BUỔI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THỜI GIAN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NỘI DUNG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BÁO CÁO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ĐỊA ĐIỂM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HAI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28/9/2015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F40880" w:rsidRPr="00205563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205563">
              <w:rPr>
                <w:sz w:val="24"/>
                <w:szCs w:val="24"/>
              </w:rPr>
              <w:t>Đoàn trường</w:t>
            </w:r>
          </w:p>
          <w:p w:rsidR="00F40880" w:rsidRPr="00205563" w:rsidRDefault="00F40880" w:rsidP="00205563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205563">
              <w:rPr>
                <w:sz w:val="24"/>
                <w:szCs w:val="24"/>
              </w:rPr>
              <w:t xml:space="preserve">Hiệu trưởng </w:t>
            </w:r>
            <w:r w:rsidRPr="00205563">
              <w:rPr>
                <w:color w:val="FF0000"/>
                <w:sz w:val="24"/>
                <w:szCs w:val="24"/>
              </w:rPr>
              <w:t>Phạm Hữu Lộc</w:t>
            </w:r>
          </w:p>
          <w:p w:rsidR="00F40880" w:rsidRPr="00205563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205563"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trường</w:t>
            </w:r>
          </w:p>
          <w:p w:rsidR="00F40880" w:rsidRPr="00205563" w:rsidRDefault="00F40880" w:rsidP="00205563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</w:t>
            </w:r>
            <w:r>
              <w:rPr>
                <w:sz w:val="24"/>
                <w:szCs w:val="24"/>
              </w:rPr>
              <w:t xml:space="preserve"> </w:t>
            </w:r>
            <w:r w:rsidRPr="00205563">
              <w:rPr>
                <w:color w:val="FF0000"/>
                <w:sz w:val="24"/>
                <w:szCs w:val="24"/>
              </w:rPr>
              <w:t>Phạm Hữu Lộc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BA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29/9/2015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trường</w:t>
            </w:r>
          </w:p>
          <w:p w:rsidR="00F40880" w:rsidRPr="00E45D0E" w:rsidRDefault="00F40880" w:rsidP="00205563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</w:t>
            </w:r>
            <w:r>
              <w:rPr>
                <w:sz w:val="24"/>
                <w:szCs w:val="24"/>
              </w:rPr>
              <w:t xml:space="preserve"> </w:t>
            </w:r>
            <w:r w:rsidRPr="00E45D0E">
              <w:rPr>
                <w:color w:val="FF0000"/>
                <w:sz w:val="24"/>
                <w:szCs w:val="24"/>
              </w:rPr>
              <w:t>Phạm Hữu Lộc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Giới thiệu về trường, công tác định hướng chiến lược phát triển trường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Các Quy chế, quy định, chế độ chính sách đối với HSSV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Đoàn trường</w:t>
            </w:r>
          </w:p>
          <w:p w:rsidR="00F40880" w:rsidRPr="00E45D0E" w:rsidRDefault="00F40880" w:rsidP="00205563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</w:t>
            </w:r>
            <w:r>
              <w:rPr>
                <w:sz w:val="24"/>
                <w:szCs w:val="24"/>
              </w:rPr>
              <w:t xml:space="preserve"> </w:t>
            </w:r>
            <w:r w:rsidRPr="00E45D0E">
              <w:rPr>
                <w:color w:val="FF0000"/>
                <w:sz w:val="24"/>
                <w:szCs w:val="24"/>
              </w:rPr>
              <w:t>Phạm Hữu Lộc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rPr>
          <w:gridAfter w:val="1"/>
          <w:wAfter w:w="18" w:type="dxa"/>
        </w:trPr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30/9/2015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</w:p>
          <w:p w:rsidR="00F40880" w:rsidRPr="006B1768" w:rsidRDefault="00F40880" w:rsidP="006B176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rPr>
          <w:gridAfter w:val="1"/>
          <w:wAfter w:w="18" w:type="dxa"/>
        </w:trPr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NĂM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01/10/2015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Nguyễn Văn Dũng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Chủ quyền biển, đảo và chiến lược biển của Việt Nam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Hiệu trưởng Phạm Hữu Lộc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Nguyễn Văn Dũng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SÁU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02/10/2015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Cơ Khí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 tiến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Động lực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 tiến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BẢY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03/10/2015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 tiến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Tư vấn học cao đẳng tiên tiến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Ông Hồ Văn Sỹ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Phó HT Đinh Văn Đệ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Nguyễn Thị Nhuận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HỘI TRƯỜNG A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HAI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05/10/2015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>
        <w:tc>
          <w:tcPr>
            <w:tcW w:w="1368" w:type="dxa"/>
            <w:vMerge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BA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06/10/2015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Đ – ĐT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>
        <w:tc>
          <w:tcPr>
            <w:tcW w:w="1368" w:type="dxa"/>
            <w:vMerge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Khoa CNTT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 xml:space="preserve">Sinh hoạt lớp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Bầu ban cán sự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HAI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28/9/2015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 xml:space="preserve">Các Quy chế, quy định, chế độ chính sách đối với HSSV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Giới thiệu về trường, công tác định hướng chiến lược phát triển trường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Đoàn trường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 xml:space="preserve">Ông Hoàng Ngọc Cảnh </w:t>
            </w:r>
          </w:p>
          <w:p w:rsidR="00F40880" w:rsidRPr="006B1768" w:rsidRDefault="00F40880" w:rsidP="006B176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Hiệu trưởng</w:t>
            </w:r>
          </w:p>
          <w:p w:rsidR="00F40880" w:rsidRPr="006B1768" w:rsidRDefault="00F40880" w:rsidP="006B1768">
            <w:pPr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F40880" w:rsidRPr="006B1768"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bookmarkStart w:id="0" w:name="_GoBack" w:colFirst="5" w:colLast="5"/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Đoàn sinh hoạt – Khai mạc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 xml:space="preserve">Các Quy chế, quy định, chế độ chính sách đối với HSSV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Giới thiệu về trường, công tác định hướng chiến lược phát triển trường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Đoàn trường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 xml:space="preserve">Ông Hoàng Ngọc Cảnh </w:t>
            </w:r>
          </w:p>
          <w:p w:rsidR="00F40880" w:rsidRPr="006B1768" w:rsidRDefault="00F40880" w:rsidP="006B176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Hiệu trưởng</w:t>
            </w:r>
          </w:p>
          <w:p w:rsidR="00F40880" w:rsidRPr="006B1768" w:rsidRDefault="00F40880" w:rsidP="006B1768">
            <w:pPr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F2-1B</w:t>
            </w:r>
          </w:p>
        </w:tc>
      </w:tr>
      <w:bookmarkEnd w:id="0"/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BA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29/9/2015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Chủ quyền biển, đảo và chiến lược biển của Việt Nam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Phó HT</w:t>
            </w:r>
          </w:p>
          <w:p w:rsidR="00F40880" w:rsidRPr="006B1768" w:rsidRDefault="00F40880" w:rsidP="006B176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Nguyễn Văn Dũng</w:t>
            </w:r>
          </w:p>
          <w:p w:rsidR="00F40880" w:rsidRPr="006B1768" w:rsidRDefault="00F40880" w:rsidP="006B176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Hiệu trưởng Phạm Hữu Lộc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F40880" w:rsidRPr="006B1768"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“Học tập và làm theo tấm gương đạo đức Hồ Chí Minh về trung thực, trách nhiệm; gắn bó với nhân dân; đoàn kết xây dựng Đảng trong sạch, vững mạnh”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Chủ quyền biển, đảo và chiến lược biển của Việt Nam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Phó HT</w:t>
            </w:r>
          </w:p>
          <w:p w:rsidR="00F40880" w:rsidRPr="006B1768" w:rsidRDefault="00F40880" w:rsidP="006B176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Nguyễn Văn Dũng</w:t>
            </w:r>
          </w:p>
          <w:p w:rsidR="00F40880" w:rsidRPr="006B1768" w:rsidRDefault="00F40880" w:rsidP="006B1768">
            <w:pPr>
              <w:pStyle w:val="ListParagraph"/>
              <w:tabs>
                <w:tab w:val="left" w:pos="265"/>
              </w:tabs>
              <w:spacing w:after="0" w:line="240" w:lineRule="auto"/>
              <w:ind w:left="72"/>
              <w:rPr>
                <w:color w:val="FF0000"/>
                <w:sz w:val="24"/>
                <w:szCs w:val="24"/>
              </w:rPr>
            </w:pP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Hiệu trưởng Phạm Hữu Lộc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TƯ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30/9/2015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Ông Hồ Văn Sỹ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Bà Nguyễn Thị Nhuận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F40880" w:rsidRPr="006B1768">
        <w:tc>
          <w:tcPr>
            <w:tcW w:w="1368" w:type="dxa"/>
            <w:vMerge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 xml:space="preserve">Quy chế Cao đẳng chuyên nghiệp 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Chương trình công tác đoàn, hội sinh viên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Chương trình Y tế học đường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Ông Hồ Văn Sỹ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Bà Nguyễn Thị Nhuận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spacing w:after="0" w:line="240" w:lineRule="auto"/>
              <w:ind w:left="72" w:firstLine="0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F2-1B</w:t>
            </w:r>
          </w:p>
        </w:tc>
      </w:tr>
      <w:tr w:rsidR="00F40880" w:rsidRPr="006B1768">
        <w:tc>
          <w:tcPr>
            <w:tcW w:w="1368" w:type="dxa"/>
            <w:vMerge w:val="restart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NĂM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01/10/2015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SÁNG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May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7h30 – 11h00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Sinh hoạt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Bầu ban cán sự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>
        <w:tc>
          <w:tcPr>
            <w:tcW w:w="1368" w:type="dxa"/>
            <w:vMerge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CHIỀU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Khoa Nhiệt Lạnh</w:t>
            </w: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13h30 – 17h00</w:t>
            </w: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Sinh hoạt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Bầu ban cán sự lớp</w:t>
            </w:r>
          </w:p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Thông báo thời khóa biểu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6B1768">
              <w:rPr>
                <w:color w:val="FF0000"/>
                <w:sz w:val="24"/>
                <w:szCs w:val="24"/>
              </w:rPr>
              <w:t>Phòng do Khoa bố trí hoặc Phòng TS-ĐT-GTVL</w:t>
            </w:r>
          </w:p>
        </w:tc>
      </w:tr>
      <w:tr w:rsidR="00F40880" w:rsidRPr="006B1768">
        <w:tc>
          <w:tcPr>
            <w:tcW w:w="1368" w:type="dxa"/>
            <w:vAlign w:val="center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HAI</w:t>
            </w:r>
          </w:p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12/10/2015</w:t>
            </w:r>
          </w:p>
        </w:tc>
        <w:tc>
          <w:tcPr>
            <w:tcW w:w="99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F40880" w:rsidRPr="006B1768" w:rsidRDefault="00F40880" w:rsidP="006B1768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spacing w:after="0" w:line="240" w:lineRule="auto"/>
              <w:ind w:left="72" w:hanging="18"/>
              <w:rPr>
                <w:sz w:val="24"/>
                <w:szCs w:val="24"/>
              </w:rPr>
            </w:pPr>
            <w:r w:rsidRPr="006B1768">
              <w:rPr>
                <w:sz w:val="24"/>
                <w:szCs w:val="24"/>
              </w:rPr>
              <w:t>HỌC TẬP THEO THỜI KHÓA BIỂU</w:t>
            </w:r>
          </w:p>
        </w:tc>
        <w:tc>
          <w:tcPr>
            <w:tcW w:w="3060" w:type="dxa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38" w:type="dxa"/>
            <w:gridSpan w:val="2"/>
          </w:tcPr>
          <w:p w:rsidR="00F40880" w:rsidRPr="006B1768" w:rsidRDefault="00F40880" w:rsidP="006B17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F40880" w:rsidRPr="00B24C94" w:rsidRDefault="00F40880" w:rsidP="00B135B5">
      <w:pPr>
        <w:jc w:val="center"/>
        <w:rPr>
          <w:sz w:val="24"/>
          <w:szCs w:val="24"/>
        </w:rPr>
      </w:pPr>
    </w:p>
    <w:sectPr w:rsidR="00F40880" w:rsidRPr="00B24C94" w:rsidSect="00C436DF">
      <w:pgSz w:w="15840" w:h="12240" w:orient="landscape"/>
      <w:pgMar w:top="288" w:right="288" w:bottom="302" w:left="2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5B5"/>
    <w:rsid w:val="000D773E"/>
    <w:rsid w:val="000E7802"/>
    <w:rsid w:val="00107DF1"/>
    <w:rsid w:val="00156BC0"/>
    <w:rsid w:val="001B73E2"/>
    <w:rsid w:val="001C104A"/>
    <w:rsid w:val="00205563"/>
    <w:rsid w:val="002F3441"/>
    <w:rsid w:val="00306B0B"/>
    <w:rsid w:val="00313786"/>
    <w:rsid w:val="003E5B89"/>
    <w:rsid w:val="00451831"/>
    <w:rsid w:val="00507C9C"/>
    <w:rsid w:val="00524545"/>
    <w:rsid w:val="00561B8F"/>
    <w:rsid w:val="00565A93"/>
    <w:rsid w:val="00675EFD"/>
    <w:rsid w:val="006B1768"/>
    <w:rsid w:val="0073392E"/>
    <w:rsid w:val="007559EA"/>
    <w:rsid w:val="007964BD"/>
    <w:rsid w:val="008C31FA"/>
    <w:rsid w:val="009323B6"/>
    <w:rsid w:val="00957F80"/>
    <w:rsid w:val="009D53FB"/>
    <w:rsid w:val="009F4853"/>
    <w:rsid w:val="00AB1A0B"/>
    <w:rsid w:val="00B135B5"/>
    <w:rsid w:val="00B152EB"/>
    <w:rsid w:val="00B24C94"/>
    <w:rsid w:val="00B40E7D"/>
    <w:rsid w:val="00B4575C"/>
    <w:rsid w:val="00C436DF"/>
    <w:rsid w:val="00C94552"/>
    <w:rsid w:val="00D90F81"/>
    <w:rsid w:val="00E146AD"/>
    <w:rsid w:val="00E45D0E"/>
    <w:rsid w:val="00F40880"/>
    <w:rsid w:val="00F553E1"/>
    <w:rsid w:val="00FC0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2EB"/>
    <w:pPr>
      <w:spacing w:after="200" w:line="276" w:lineRule="auto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135B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C9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3</Pages>
  <Words>892</Words>
  <Characters>5087</Characters>
  <Application>Microsoft Office Outlook</Application>
  <DocSecurity>0</DocSecurity>
  <Lines>0</Lines>
  <Paragraphs>0</Paragraphs>
  <ScaleCrop>false</ScaleCrop>
  <Company>LTT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HIEUTRUONG</dc:creator>
  <cp:keywords/>
  <dc:description/>
  <cp:lastModifiedBy>t lam</cp:lastModifiedBy>
  <cp:revision>34</cp:revision>
  <dcterms:created xsi:type="dcterms:W3CDTF">2015-09-16T08:21:00Z</dcterms:created>
  <dcterms:modified xsi:type="dcterms:W3CDTF">2015-09-17T08:45:00Z</dcterms:modified>
</cp:coreProperties>
</file>